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33" w:type="dxa"/>
        <w:tblLook w:val="00A0" w:firstRow="1" w:lastRow="0" w:firstColumn="1" w:lastColumn="0" w:noHBand="0" w:noVBand="0"/>
      </w:tblPr>
      <w:tblGrid>
        <w:gridCol w:w="3816"/>
        <w:gridCol w:w="2427"/>
        <w:gridCol w:w="180"/>
        <w:gridCol w:w="885"/>
        <w:gridCol w:w="2965"/>
        <w:gridCol w:w="360"/>
      </w:tblGrid>
      <w:tr w:rsidR="00F76254" w:rsidRPr="003C2178" w:rsidTr="00BB28DC">
        <w:trPr>
          <w:gridAfter w:val="1"/>
          <w:wAfter w:w="360" w:type="dxa"/>
        </w:trPr>
        <w:tc>
          <w:tcPr>
            <w:tcW w:w="6243" w:type="dxa"/>
            <w:gridSpan w:val="2"/>
          </w:tcPr>
          <w:p w:rsidR="00A359DA" w:rsidRPr="00A359DA" w:rsidRDefault="00AA17D5">
            <w:pPr>
              <w:rPr>
                <w:rFonts w:ascii="Gill Sans MT" w:hAnsi="Gill Sans MT"/>
                <w:b/>
              </w:rPr>
            </w:pPr>
            <w:r>
              <w:rPr>
                <w:b/>
              </w:rPr>
              <w:t>MARKETING SCIENCE</w:t>
            </w:r>
          </w:p>
        </w:tc>
        <w:tc>
          <w:tcPr>
            <w:tcW w:w="4030" w:type="dxa"/>
            <w:gridSpan w:val="3"/>
            <w:shd w:val="clear" w:color="auto" w:fill="F3F3F3"/>
          </w:tcPr>
          <w:p w:rsidR="006F1014" w:rsidRDefault="00513DCC" w:rsidP="006F1014">
            <w:r>
              <w:t>Uploaded</w:t>
            </w:r>
            <w:r w:rsidR="00937F2C">
              <w:t xml:space="preserve"> date</w:t>
            </w:r>
            <w:r>
              <w:t xml:space="preserve">:   </w:t>
            </w:r>
          </w:p>
          <w:p w:rsidR="00A359DA" w:rsidRPr="00A359DA" w:rsidRDefault="00937F2C" w:rsidP="006F1014">
            <w:pPr>
              <w:rPr>
                <w:szCs w:val="22"/>
              </w:rPr>
            </w:pPr>
            <w:r>
              <w:t>Manuscript ID</w:t>
            </w:r>
            <w:r w:rsidR="00A359DA" w:rsidRPr="003C2178">
              <w:t xml:space="preserve">:  </w:t>
            </w:r>
          </w:p>
        </w:tc>
      </w:tr>
      <w:tr w:rsidR="00F76254" w:rsidRPr="003C2178" w:rsidTr="00BB28DC">
        <w:trPr>
          <w:gridAfter w:val="1"/>
          <w:wAfter w:w="360" w:type="dxa"/>
        </w:trPr>
        <w:tc>
          <w:tcPr>
            <w:tcW w:w="6243" w:type="dxa"/>
            <w:gridSpan w:val="2"/>
          </w:tcPr>
          <w:p w:rsidR="00A359DA" w:rsidRPr="00A359DA" w:rsidRDefault="00937F2C" w:rsidP="00937F2C">
            <w:pPr>
              <w:rPr>
                <w:b/>
              </w:rPr>
            </w:pPr>
            <w:r w:rsidRPr="00A359DA">
              <w:rPr>
                <w:b/>
              </w:rPr>
              <w:t>A</w:t>
            </w:r>
            <w:r>
              <w:rPr>
                <w:b/>
              </w:rPr>
              <w:t xml:space="preserve">ccepted </w:t>
            </w:r>
            <w:r w:rsidRPr="00A359DA">
              <w:rPr>
                <w:b/>
              </w:rPr>
              <w:t>M</w:t>
            </w:r>
            <w:r>
              <w:rPr>
                <w:b/>
              </w:rPr>
              <w:t>anuscript</w:t>
            </w:r>
            <w:r w:rsidRPr="00A359DA">
              <w:rPr>
                <w:b/>
              </w:rPr>
              <w:t xml:space="preserve"> C</w:t>
            </w:r>
            <w:r>
              <w:rPr>
                <w:b/>
              </w:rPr>
              <w:t>hecklist</w:t>
            </w:r>
          </w:p>
        </w:tc>
        <w:tc>
          <w:tcPr>
            <w:tcW w:w="4030" w:type="dxa"/>
            <w:gridSpan w:val="3"/>
            <w:shd w:val="clear" w:color="auto" w:fill="F3F3F3"/>
          </w:tcPr>
          <w:p w:rsidR="00A359DA" w:rsidRPr="003C2178" w:rsidRDefault="00A359DA" w:rsidP="00A359DA"/>
        </w:tc>
      </w:tr>
      <w:tr w:rsidR="00937F2C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6817" w:type="dxa"/>
            <w:gridSpan w:val="5"/>
          </w:tcPr>
          <w:p w:rsidR="00937F2C" w:rsidRPr="00EF065D" w:rsidRDefault="00937F2C" w:rsidP="0006798B">
            <w:pPr>
              <w:spacing w:after="240"/>
            </w:pPr>
          </w:p>
        </w:tc>
      </w:tr>
      <w:tr w:rsidR="00B548D7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507"/>
        </w:trPr>
        <w:tc>
          <w:tcPr>
            <w:tcW w:w="3816" w:type="dxa"/>
          </w:tcPr>
          <w:p w:rsidR="00B548D7" w:rsidRPr="00A359DA" w:rsidRDefault="00B548D7" w:rsidP="00C748AD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6817" w:type="dxa"/>
            <w:gridSpan w:val="5"/>
          </w:tcPr>
          <w:p w:rsidR="00B548D7" w:rsidRPr="00EF065D" w:rsidRDefault="00B548D7" w:rsidP="0035591D"/>
        </w:tc>
      </w:tr>
      <w:tr w:rsidR="00937F2C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937F2C" w:rsidRPr="00A359DA" w:rsidRDefault="00F76254" w:rsidP="00C748AD">
            <w:pPr>
              <w:spacing w:after="240"/>
              <w:rPr>
                <w:b/>
              </w:rPr>
            </w:pPr>
            <w:r>
              <w:rPr>
                <w:b/>
              </w:rPr>
              <w:t xml:space="preserve">Article </w:t>
            </w:r>
            <w:r w:rsidR="00937F2C">
              <w:rPr>
                <w:b/>
              </w:rPr>
              <w:t>Type</w:t>
            </w:r>
            <w:r>
              <w:rPr>
                <w:b/>
              </w:rPr>
              <w:br/>
              <w:t>______________________________</w:t>
            </w:r>
            <w:r>
              <w:rPr>
                <w:b/>
              </w:rPr>
              <w:br/>
              <w:t>Senior Editor</w:t>
            </w:r>
          </w:p>
        </w:tc>
        <w:tc>
          <w:tcPr>
            <w:tcW w:w="6817" w:type="dxa"/>
            <w:gridSpan w:val="5"/>
          </w:tcPr>
          <w:p w:rsidR="00937F2C" w:rsidRPr="00A359DA" w:rsidRDefault="00F76254" w:rsidP="0035591D">
            <w:pPr>
              <w:spacing w:after="240"/>
              <w:rPr>
                <w:szCs w:val="22"/>
              </w:rPr>
            </w:pPr>
            <w:r>
              <w:rPr>
                <w:szCs w:val="22"/>
              </w:rPr>
              <w:br/>
              <w:t>_______________________________________________________</w:t>
            </w:r>
          </w:p>
        </w:tc>
      </w:tr>
      <w:tr w:rsidR="00B548D7" w:rsidRPr="00CD59AC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B548D7" w:rsidRPr="00A359DA" w:rsidRDefault="00B548D7" w:rsidP="00C748AD">
            <w:pPr>
              <w:spacing w:after="240"/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6817" w:type="dxa"/>
            <w:gridSpan w:val="5"/>
          </w:tcPr>
          <w:p w:rsidR="00B548D7" w:rsidRDefault="00AA17D5" w:rsidP="00C748AD">
            <w:r>
              <w:t xml:space="preserve">Name: </w:t>
            </w:r>
            <w:r>
              <w:br/>
            </w:r>
            <w:r w:rsidR="00B548D7">
              <w:t xml:space="preserve">Institution: </w:t>
            </w:r>
          </w:p>
          <w:p w:rsidR="00B548D7" w:rsidRDefault="00B548D7" w:rsidP="00C748AD">
            <w:r>
              <w:t xml:space="preserve">Address: </w:t>
            </w:r>
          </w:p>
          <w:p w:rsidR="00B548D7" w:rsidRDefault="00B548D7" w:rsidP="00C748AD">
            <w:r>
              <w:t xml:space="preserve">Phone Number: </w:t>
            </w:r>
          </w:p>
          <w:p w:rsidR="00B548D7" w:rsidRPr="0035591D" w:rsidRDefault="00B548D7" w:rsidP="006F1014">
            <w:pPr>
              <w:rPr>
                <w:lang w:val="de-DE"/>
              </w:rPr>
            </w:pPr>
            <w:r w:rsidRPr="0035591D">
              <w:rPr>
                <w:lang w:val="de-DE"/>
              </w:rPr>
              <w:t xml:space="preserve">E-mail: </w:t>
            </w:r>
          </w:p>
        </w:tc>
      </w:tr>
      <w:tr w:rsidR="00D04D4D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816" w:type="dxa"/>
          </w:tcPr>
          <w:p w:rsidR="00D04D4D" w:rsidRPr="00E01DCB" w:rsidRDefault="00D04D4D" w:rsidP="00886EAA">
            <w:pPr>
              <w:spacing w:after="240"/>
              <w:rPr>
                <w:b/>
              </w:rPr>
            </w:pPr>
            <w:r w:rsidRPr="00E01DCB">
              <w:rPr>
                <w:b/>
              </w:rPr>
              <w:t>Keywords</w:t>
            </w:r>
          </w:p>
        </w:tc>
        <w:tc>
          <w:tcPr>
            <w:tcW w:w="6817" w:type="dxa"/>
            <w:gridSpan w:val="5"/>
          </w:tcPr>
          <w:p w:rsidR="00D04D4D" w:rsidRPr="00EF065D" w:rsidRDefault="00D04D4D" w:rsidP="00C748AD">
            <w:pPr>
              <w:spacing w:after="240"/>
            </w:pPr>
          </w:p>
        </w:tc>
      </w:tr>
      <w:tr w:rsidR="00AA17D5" w:rsidRPr="003C2178" w:rsidTr="0032748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1263"/>
        </w:trPr>
        <w:tc>
          <w:tcPr>
            <w:tcW w:w="3816" w:type="dxa"/>
          </w:tcPr>
          <w:p w:rsidR="00AA17D5" w:rsidRPr="00A359DA" w:rsidRDefault="00AA17D5" w:rsidP="006E4A56">
            <w:pPr>
              <w:spacing w:after="240"/>
              <w:rPr>
                <w:b/>
              </w:rPr>
            </w:pPr>
            <w:r w:rsidRPr="00AA17D5">
              <w:rPr>
                <w:b/>
              </w:rPr>
              <w:t>One sentence that describes the paper for the Table of Contents (</w:t>
            </w:r>
            <w:proofErr w:type="spellStart"/>
            <w:r w:rsidRPr="00AA17D5">
              <w:rPr>
                <w:b/>
              </w:rPr>
              <w:t>approx</w:t>
            </w:r>
            <w:proofErr w:type="spellEnd"/>
            <w:r w:rsidRPr="00AA17D5">
              <w:rPr>
                <w:b/>
              </w:rPr>
              <w:t xml:space="preserve"> 20 words)</w:t>
            </w:r>
          </w:p>
        </w:tc>
        <w:tc>
          <w:tcPr>
            <w:tcW w:w="6817" w:type="dxa"/>
            <w:gridSpan w:val="5"/>
          </w:tcPr>
          <w:p w:rsidR="00AA17D5" w:rsidRPr="00AA17D5" w:rsidRDefault="00AA17D5" w:rsidP="00F5730D">
            <w:pPr>
              <w:spacing w:after="240"/>
              <w:rPr>
                <w:b/>
              </w:rPr>
            </w:pPr>
          </w:p>
        </w:tc>
      </w:tr>
      <w:tr w:rsidR="00F76254" w:rsidRPr="003C2178" w:rsidTr="0032748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</w:tc>
        <w:tc>
          <w:tcPr>
            <w:tcW w:w="3492" w:type="dxa"/>
            <w:gridSpan w:val="3"/>
          </w:tcPr>
          <w:p w:rsidR="00AA17D5" w:rsidRPr="00BA6E29" w:rsidRDefault="00937F2C" w:rsidP="00EC1E6F">
            <w:pPr>
              <w:spacing w:after="240"/>
            </w:pPr>
            <w:r w:rsidRPr="00BA6E29">
              <w:t>Date of last update to files</w:t>
            </w:r>
            <w:r w:rsidRPr="00BA6E29">
              <w:br/>
              <w:t>Manuscript file types</w:t>
            </w:r>
            <w:r w:rsidRPr="00BA6E29">
              <w:br/>
              <w:t>Graphic (figure) file types</w:t>
            </w:r>
            <w:r w:rsidR="00D04D4D" w:rsidRPr="00BA6E29">
              <w:br/>
              <w:t>Color figs? (costs paid by author)</w:t>
            </w:r>
            <w:r w:rsidR="00B548D7" w:rsidRPr="00BA6E29">
              <w:br/>
            </w:r>
            <w:r w:rsidR="00EC1E6F">
              <w:t>Online appendix</w:t>
            </w:r>
            <w:r w:rsidR="00B548D7" w:rsidRPr="00BA6E29">
              <w:t>?</w:t>
            </w:r>
            <w:r w:rsidR="00EC1E6F">
              <w:br/>
              <w:t>Data</w:t>
            </w:r>
            <w:r w:rsidR="00862676">
              <w:t>/Replication</w:t>
            </w:r>
            <w:r w:rsidR="00EC1E6F">
              <w:t xml:space="preserve"> files?</w:t>
            </w:r>
            <w:r w:rsidR="00B548D7" w:rsidRPr="00BA6E29">
              <w:br/>
              <w:t>Copyright Transfer file uploaded?</w:t>
            </w:r>
            <w:r w:rsidR="00AA17D5" w:rsidRPr="00BA6E29">
              <w:br/>
              <w:t>Short author bios uploaded?</w:t>
            </w:r>
          </w:p>
        </w:tc>
        <w:tc>
          <w:tcPr>
            <w:tcW w:w="3325" w:type="dxa"/>
            <w:gridSpan w:val="2"/>
          </w:tcPr>
          <w:p w:rsidR="00AA17D5" w:rsidRPr="00BA6E29" w:rsidRDefault="00AA17D5" w:rsidP="00F5730D">
            <w:pPr>
              <w:spacing w:after="240"/>
            </w:pPr>
          </w:p>
        </w:tc>
      </w:tr>
      <w:tr w:rsidR="006F1014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6F1014" w:rsidRPr="00A359DA" w:rsidRDefault="0032748A" w:rsidP="000F65FC">
            <w:pPr>
              <w:spacing w:after="240"/>
              <w:rPr>
                <w:b/>
              </w:rPr>
            </w:pPr>
            <w:r>
              <w:rPr>
                <w:b/>
              </w:rPr>
              <w:t>Submitting Author ORCID I</w:t>
            </w:r>
            <w:bookmarkStart w:id="0" w:name="_GoBack"/>
            <w:bookmarkEnd w:id="0"/>
            <w:r w:rsidR="006F1014">
              <w:rPr>
                <w:b/>
              </w:rPr>
              <w:t>D</w:t>
            </w:r>
          </w:p>
        </w:tc>
        <w:tc>
          <w:tcPr>
            <w:tcW w:w="6817" w:type="dxa"/>
            <w:gridSpan w:val="5"/>
          </w:tcPr>
          <w:p w:rsidR="006F1014" w:rsidRPr="00A359DA" w:rsidRDefault="006F1014" w:rsidP="000F65FC">
            <w:pPr>
              <w:spacing w:after="240"/>
              <w:rPr>
                <w:b/>
              </w:rPr>
            </w:pPr>
          </w:p>
        </w:tc>
      </w:tr>
      <w:tr w:rsidR="00F76254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858"/>
        </w:trPr>
        <w:tc>
          <w:tcPr>
            <w:tcW w:w="3816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Received and revised info</w:t>
            </w:r>
          </w:p>
        </w:tc>
        <w:tc>
          <w:tcPr>
            <w:tcW w:w="2607" w:type="dxa"/>
            <w:gridSpan w:val="2"/>
          </w:tcPr>
          <w:p w:rsidR="00937F2C" w:rsidRPr="003C2178" w:rsidRDefault="00937F2C" w:rsidP="00AA17D5">
            <w:pPr>
              <w:spacing w:after="240"/>
            </w:pPr>
            <w:r w:rsidRPr="003C2178">
              <w:t>Date of</w:t>
            </w:r>
            <w:r w:rsidR="00AA17D5">
              <w:t xml:space="preserve"> submission</w:t>
            </w:r>
            <w:r w:rsidR="00E11EC4">
              <w:br/>
              <w:t>Date of revisions</w:t>
            </w:r>
            <w:r w:rsidRPr="003C2178">
              <w:br/>
              <w:t>Date of acceptance</w:t>
            </w:r>
          </w:p>
        </w:tc>
        <w:tc>
          <w:tcPr>
            <w:tcW w:w="4210" w:type="dxa"/>
            <w:gridSpan w:val="3"/>
          </w:tcPr>
          <w:p w:rsidR="00937F2C" w:rsidRPr="003C2178" w:rsidRDefault="00937F2C" w:rsidP="00AA17D5">
            <w:pPr>
              <w:spacing w:after="240"/>
            </w:pPr>
          </w:p>
        </w:tc>
      </w:tr>
      <w:tr w:rsidR="00F76254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E11EC4" w:rsidRPr="00A359DA" w:rsidRDefault="000E1F77" w:rsidP="00BB28DC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  <w:r w:rsidR="00E11EC4">
              <w:rPr>
                <w:b/>
              </w:rPr>
              <w:t>?</w:t>
            </w:r>
            <w:r w:rsidR="00E11EC4">
              <w:rPr>
                <w:rFonts w:asciiTheme="minorHAnsi" w:hAnsiTheme="minorHAnsi"/>
                <w:b/>
                <w:sz w:val="22"/>
                <w:szCs w:val="22"/>
              </w:rPr>
              <w:br/>
              <w:t xml:space="preserve">IF yes, select License Type from below: 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•CC-BY-ND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•CC-BY-NC-SA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•CC-BY-SA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•CC-BY-NC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  <w:t>•CC-BY-NC-ND</w:t>
            </w:r>
            <w:r w:rsidR="00E11EC4">
              <w:rPr>
                <w:rFonts w:asciiTheme="minorHAnsi" w:hAnsiTheme="minorHAnsi"/>
                <w:sz w:val="22"/>
                <w:szCs w:val="22"/>
              </w:rPr>
              <w:br/>
            </w:r>
            <w:r w:rsidR="00E11EC4">
              <w:rPr>
                <w:rFonts w:asciiTheme="minorHAnsi" w:hAnsiTheme="minorHAnsi"/>
                <w:b/>
                <w:i/>
                <w:sz w:val="22"/>
                <w:szCs w:val="22"/>
              </w:rPr>
              <w:t>Visit https://creativecommons.org/licenses/</w:t>
            </w:r>
            <w:r w:rsidR="00E11EC4">
              <w:rPr>
                <w:rFonts w:asciiTheme="minorHAnsi" w:hAnsiTheme="minorHAnsi"/>
                <w:b/>
                <w:i/>
                <w:sz w:val="22"/>
                <w:szCs w:val="22"/>
              </w:rPr>
              <w:br/>
              <w:t>for additional information on license types</w:t>
            </w:r>
          </w:p>
        </w:tc>
        <w:tc>
          <w:tcPr>
            <w:tcW w:w="2607" w:type="dxa"/>
            <w:gridSpan w:val="2"/>
          </w:tcPr>
          <w:p w:rsidR="000E1F77" w:rsidRPr="003C2178" w:rsidRDefault="000E1F77" w:rsidP="00C748AD">
            <w:pPr>
              <w:spacing w:after="240"/>
            </w:pPr>
          </w:p>
        </w:tc>
        <w:tc>
          <w:tcPr>
            <w:tcW w:w="4210" w:type="dxa"/>
            <w:gridSpan w:val="3"/>
          </w:tcPr>
          <w:p w:rsidR="000E1F77" w:rsidRDefault="000E1F77" w:rsidP="00C748AD">
            <w:pPr>
              <w:spacing w:after="240"/>
            </w:pPr>
          </w:p>
        </w:tc>
      </w:tr>
      <w:tr w:rsidR="00937F2C" w:rsidRPr="003C2178" w:rsidTr="00BB28D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816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lastRenderedPageBreak/>
              <w:t>FILE NOTES</w:t>
            </w:r>
          </w:p>
        </w:tc>
        <w:tc>
          <w:tcPr>
            <w:tcW w:w="6817" w:type="dxa"/>
            <w:gridSpan w:val="5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</w:p>
        </w:tc>
      </w:tr>
    </w:tbl>
    <w:p w:rsidR="00A359DA" w:rsidRPr="003C2178" w:rsidRDefault="00A359DA" w:rsidP="006F1014"/>
    <w:sectPr w:rsidR="00A359D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DE5"/>
    <w:rsid w:val="0006798B"/>
    <w:rsid w:val="000E0C0F"/>
    <w:rsid w:val="000E1F77"/>
    <w:rsid w:val="000E43D6"/>
    <w:rsid w:val="001169ED"/>
    <w:rsid w:val="0014521F"/>
    <w:rsid w:val="001525AE"/>
    <w:rsid w:val="001B260C"/>
    <w:rsid w:val="002C5D06"/>
    <w:rsid w:val="0031217B"/>
    <w:rsid w:val="00316D26"/>
    <w:rsid w:val="0032748A"/>
    <w:rsid w:val="003473A5"/>
    <w:rsid w:val="003519FF"/>
    <w:rsid w:val="0035591D"/>
    <w:rsid w:val="003C2207"/>
    <w:rsid w:val="00403182"/>
    <w:rsid w:val="00415D3E"/>
    <w:rsid w:val="004216D9"/>
    <w:rsid w:val="00436632"/>
    <w:rsid w:val="004624A2"/>
    <w:rsid w:val="004A0A05"/>
    <w:rsid w:val="004C0847"/>
    <w:rsid w:val="00513DCC"/>
    <w:rsid w:val="00564867"/>
    <w:rsid w:val="005E1B7A"/>
    <w:rsid w:val="005F1AEC"/>
    <w:rsid w:val="00600610"/>
    <w:rsid w:val="00636D85"/>
    <w:rsid w:val="006973A0"/>
    <w:rsid w:val="006E1274"/>
    <w:rsid w:val="006E4A56"/>
    <w:rsid w:val="006F1014"/>
    <w:rsid w:val="0072103A"/>
    <w:rsid w:val="00743841"/>
    <w:rsid w:val="00796191"/>
    <w:rsid w:val="008109E6"/>
    <w:rsid w:val="00862615"/>
    <w:rsid w:val="00862676"/>
    <w:rsid w:val="00881760"/>
    <w:rsid w:val="00886EAA"/>
    <w:rsid w:val="00900DC5"/>
    <w:rsid w:val="00910D22"/>
    <w:rsid w:val="0092110D"/>
    <w:rsid w:val="00937F2C"/>
    <w:rsid w:val="00A359DA"/>
    <w:rsid w:val="00A46C50"/>
    <w:rsid w:val="00A50F86"/>
    <w:rsid w:val="00A670EA"/>
    <w:rsid w:val="00A760B8"/>
    <w:rsid w:val="00AA17D5"/>
    <w:rsid w:val="00AA6FCF"/>
    <w:rsid w:val="00B548D7"/>
    <w:rsid w:val="00B71973"/>
    <w:rsid w:val="00B7603F"/>
    <w:rsid w:val="00B7606A"/>
    <w:rsid w:val="00BA6E29"/>
    <w:rsid w:val="00BB28DC"/>
    <w:rsid w:val="00BE34CC"/>
    <w:rsid w:val="00C01709"/>
    <w:rsid w:val="00C748AD"/>
    <w:rsid w:val="00C75462"/>
    <w:rsid w:val="00C80CFF"/>
    <w:rsid w:val="00CD59AC"/>
    <w:rsid w:val="00D04D4D"/>
    <w:rsid w:val="00D113FF"/>
    <w:rsid w:val="00D41564"/>
    <w:rsid w:val="00D52DE5"/>
    <w:rsid w:val="00D810C5"/>
    <w:rsid w:val="00DC6AEA"/>
    <w:rsid w:val="00E01DCB"/>
    <w:rsid w:val="00E11EC4"/>
    <w:rsid w:val="00E14E3E"/>
    <w:rsid w:val="00E367DE"/>
    <w:rsid w:val="00E715E5"/>
    <w:rsid w:val="00E769E7"/>
    <w:rsid w:val="00EC1E6F"/>
    <w:rsid w:val="00ED2944"/>
    <w:rsid w:val="00ED420B"/>
    <w:rsid w:val="00F032BA"/>
    <w:rsid w:val="00F11736"/>
    <w:rsid w:val="00F15904"/>
    <w:rsid w:val="00F24DA4"/>
    <w:rsid w:val="00F54C38"/>
    <w:rsid w:val="00F5730D"/>
    <w:rsid w:val="00F6455C"/>
    <w:rsid w:val="00F76254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1590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159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8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wner\Downloads\MKSC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F09D1F-16E5-4E5C-9575-FD82B8B60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MKSC-CHECKLIST</Template>
  <TotalTime>16</TotalTime>
  <Pages>2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Anthony Dukes</dc:creator>
  <cp:lastModifiedBy>Windows User</cp:lastModifiedBy>
  <cp:revision>5</cp:revision>
  <cp:lastPrinted>2008-07-29T12:16:00Z</cp:lastPrinted>
  <dcterms:created xsi:type="dcterms:W3CDTF">2018-03-07T15:52:00Z</dcterms:created>
  <dcterms:modified xsi:type="dcterms:W3CDTF">2018-03-07T16:07:00Z</dcterms:modified>
</cp:coreProperties>
</file>